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 xml:space="preserve">For headings, select ‘Heading </w:t>
      </w:r>
      <w:proofErr w:type="gramStart"/>
      <w:r>
        <w:t>2’</w:t>
      </w:r>
      <w:proofErr w:type="gramEnd"/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 xml:space="preserve">eading </w:t>
      </w:r>
      <w:proofErr w:type="gramStart"/>
      <w:r w:rsidR="003955C5" w:rsidRPr="003955C5">
        <w:t>3</w:t>
      </w:r>
      <w:r>
        <w:t>’</w:t>
      </w:r>
      <w:proofErr w:type="gramEnd"/>
    </w:p>
    <w:p w14:paraId="356D43A4" w14:textId="77777777" w:rsidR="00295E06" w:rsidRDefault="00295E06" w:rsidP="00A73811"/>
    <w:p w14:paraId="3BFFFBF3" w14:textId="4002575C" w:rsidR="00B955DA" w:rsidRPr="00A73811" w:rsidRDefault="00295E06" w:rsidP="00A73811">
      <w:r>
        <w:t xml:space="preserve">And for </w:t>
      </w:r>
      <w:r w:rsidR="002853DB">
        <w:t>normal text</w:t>
      </w:r>
      <w:r>
        <w:t>, select ‘</w:t>
      </w:r>
      <w:proofErr w:type="gramStart"/>
      <w:r>
        <w:t>Normal’</w:t>
      </w:r>
      <w:proofErr w:type="gramEnd"/>
    </w:p>
    <w:sectPr w:rsidR="00B955DA" w:rsidRPr="00A73811" w:rsidSect="00E64945">
      <w:headerReference w:type="default" r:id="rId11"/>
      <w:footerReference w:type="default" r:id="rId12"/>
      <w:pgSz w:w="11906" w:h="16838"/>
      <w:pgMar w:top="156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0B3A796-29C2-438F-A2B8-4C6E7D9D089A}"/>
    <w:embedItalic r:id="rId2" w:fontKey="{2D3049A1-AC71-4861-8702-4D13EAB775FA}"/>
    <w:embedBoldItalic r:id="rId3" w:fontKey="{32F4C126-D420-4669-93DC-FAE18A8009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C2567FD-6FF9-486D-BB0A-68122FF6A1DA}"/>
    <w:embedBold r:id="rId5" w:fontKey="{E2EFC895-72D8-4517-8209-F643C31B8024}"/>
    <w:embedItalic r:id="rId6" w:fontKey="{8CA04CA3-B045-4364-BECD-E5F488278BFE}"/>
    <w:embedBoldItalic r:id="rId7" w:fontKey="{27780C97-E1C8-4EDA-B213-21CDE15140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DBA2C0E-9B02-4D92-9B01-650D6AE17AA4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4DBB6855" w:rsidR="008829E6" w:rsidRPr="00820E97" w:rsidRDefault="00584F16" w:rsidP="003955C5">
    <w:pPr>
      <w:pStyle w:val="Footer"/>
    </w:pPr>
    <w:r>
      <w:rPr>
        <w:b/>
        <w:cap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299E562E" wp14:editId="325A26F8">
              <wp:simplePos x="0" y="0"/>
              <wp:positionH relativeFrom="column">
                <wp:posOffset>-787400</wp:posOffset>
              </wp:positionH>
              <wp:positionV relativeFrom="paragraph">
                <wp:posOffset>-328295</wp:posOffset>
              </wp:positionV>
              <wp:extent cx="1422400" cy="1372235"/>
              <wp:effectExtent l="19050" t="0" r="6350" b="0"/>
              <wp:wrapNone/>
              <wp:docPr id="1277553122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2400" cy="1372235"/>
                        <a:chOff x="0" y="0"/>
                        <a:chExt cx="1422400" cy="1372235"/>
                      </a:xfrm>
                    </wpg:grpSpPr>
                    <wpg:grpSp>
                      <wpg:cNvPr id="1600487200" name="Group 2"/>
                      <wpg:cNvGrpSpPr/>
                      <wpg:grpSpPr>
                        <a:xfrm>
                          <a:off x="0" y="317500"/>
                          <a:ext cx="1151554" cy="847725"/>
                          <a:chOff x="0" y="0"/>
                          <a:chExt cx="1151554" cy="847725"/>
                        </a:xfrm>
                      </wpg:grpSpPr>
                      <wps:wsp>
                        <wps:cNvPr id="9" name="Freeform 8">
                          <a:extLst>
                            <a:ext uri="{FF2B5EF4-FFF2-40B4-BE49-F238E27FC236}">
                              <a16:creationId xmlns:a16="http://schemas.microsoft.com/office/drawing/2014/main" id="{9E246DEB-A966-E20E-D148-87361E7D6B8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1600" y="222250"/>
                            <a:ext cx="1049954" cy="572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0551" h="1813827">
                                <a:moveTo>
                                  <a:pt x="0" y="0"/>
                                </a:moveTo>
                                <a:lnTo>
                                  <a:pt x="3330551" y="0"/>
                                </a:lnTo>
                                <a:lnTo>
                                  <a:pt x="3330551" y="1813827"/>
                                </a:lnTo>
                                <a:lnTo>
                                  <a:pt x="0" y="1813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>
                                <a:ext uri="{96DAC541-7B7A-43D3-8B79-37D633B846F1}">
                                  <asvg:svgBlip xmlns:asvg="http://schemas.microsoft.com/office/drawing/2016/SVG/main" r:embed="rId2"/>
                                </a:ext>
                              </a:extLst>
                            </a:blip>
                            <a:stretch>
                              <a:fillRect b="-75941"/>
                            </a:stretch>
                          </a:blipFill>
                        </wps:spPr>
                        <wps:bodyPr/>
                      </wps:wsp>
                      <wps:wsp>
                        <wps:cNvPr id="10" name="Freeform 11">
                          <a:extLst>
                            <a:ext uri="{FF2B5EF4-FFF2-40B4-BE49-F238E27FC236}">
                              <a16:creationId xmlns:a16="http://schemas.microsoft.com/office/drawing/2014/main" id="{1CB9553C-98CA-4773-B1F4-44FC1A612FAC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722293">
                            <a:off x="0" y="0"/>
                            <a:ext cx="86741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6201" h="3071836">
                                <a:moveTo>
                                  <a:pt x="0" y="0"/>
                                </a:moveTo>
                                <a:lnTo>
                                  <a:pt x="3146201" y="0"/>
                                </a:lnTo>
                                <a:lnTo>
                                  <a:pt x="3146201" y="3071836"/>
                                </a:lnTo>
                                <a:lnTo>
                                  <a:pt x="0" y="3071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96DAC541-7B7A-43D3-8B79-37D633B846F1}">
                                  <asvg:svgBlip xmlns:asvg="http://schemas.microsoft.com/office/drawing/2016/SVG/main" r:embed="rId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1" name="Picture 10">
                          <a:extLst>
                            <a:ext uri="{FF2B5EF4-FFF2-40B4-BE49-F238E27FC236}">
                              <a16:creationId xmlns:a16="http://schemas.microsoft.com/office/drawing/2014/main" id="{B9032AF4-3424-9E5D-57D9-6393A499AF73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00" y="0"/>
                          <a:ext cx="1371600" cy="13722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984625" id="Group 3" o:spid="_x0000_s1026" alt="&quot;&quot;" style="position:absolute;margin-left:-62pt;margin-top:-25.85pt;width:112pt;height:108.05pt;z-index:251661824" coordsize="14224,137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">
              <v:group id="Group 2" o:spid="_x0000_s1027" style="position:absolute;top:3175;width:11515;height:8477" coordsize="11515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">
                <v:shape id="Freeform 8" o:spid="_x0000_s1028" alt="&quot;&quot;" style="position:absolute;left:1016;top:2222;width:10499;height:5721;visibility:visible;mso-wrap-style:square;v-text-anchor:top" coordsize="3330551,181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" path="m,l3330551,r,1813827l,1813827,,xe" stroked="f">
                  <v:fill r:id="rId6" o:title="" recolor="t" rotate="t" type="frame"/>
                  <v:path arrowok="t"/>
                </v:shape>
                <v:shape id="Freeform 11" o:spid="_x0000_s1029" alt="&quot;&quot;" style="position:absolute;width:8674;height:8477;rotation:11711603fd;visibility:visible;mso-wrap-style:square;v-text-anchor:top" coordsize="3146201,307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" path="m,l3146201,r,3071836l,3071836,,xe" stroked="f">
                  <v:fill r:id="rId7" o:title="" recolor="t" rotate="t" type="frame"/>
                  <v:path arrowok="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alt="&quot;&quot;" style="position:absolute;left:508;width:13716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295E06">
      <w:rPr>
        <w:b/>
        <w:caps/>
        <w:noProof/>
        <w:sz w:val="32"/>
        <w:szCs w:val="32"/>
      </w:rPr>
      <w:drawing>
        <wp:anchor distT="0" distB="0" distL="114300" distR="114300" simplePos="0" relativeHeight="251649536" behindDoc="0" locked="0" layoutInCell="1" allowOverlap="1" wp14:anchorId="7B1FC02F" wp14:editId="0A2DB945">
          <wp:simplePos x="0" y="0"/>
          <wp:positionH relativeFrom="column">
            <wp:posOffset>5264394</wp:posOffset>
          </wp:positionH>
          <wp:positionV relativeFrom="paragraph">
            <wp:posOffset>5666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0FB0FD89" w:rsidR="00147093" w:rsidRDefault="00147093" w:rsidP="003955C5"/>
  <w:p w14:paraId="312CE6A7" w14:textId="41A5517B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167927" w:rsidRDefault="00214D18" w:rsidP="003955C5">
    <w:pPr>
      <w:pStyle w:val="Heading1"/>
      <w:rPr>
        <w:color w:val="1C849C"/>
      </w:rPr>
    </w:pPr>
    <w:r w:rsidRPr="00167927">
      <w:rPr>
        <w:noProof/>
        <w:color w:val="1C849C"/>
      </w:rPr>
      <w:t>Session title</w:t>
    </w:r>
    <w:r w:rsidR="00295E06" w:rsidRPr="00167927">
      <w:rPr>
        <w:noProof/>
        <w:color w:val="1C849C"/>
      </w:rPr>
      <w:t xml:space="preserve"> goes here</w:t>
    </w:r>
  </w:p>
  <w:p w14:paraId="60D202B3" w14:textId="4BD1E962" w:rsidR="00147093" w:rsidRPr="00167927" w:rsidRDefault="00295E06" w:rsidP="003955C5">
    <w:pPr>
      <w:pStyle w:val="Heading2"/>
      <w:rPr>
        <w:color w:val="1C849C"/>
      </w:rPr>
    </w:pPr>
    <w:r w:rsidRPr="00167927">
      <w:rPr>
        <w:color w:val="1C849C"/>
      </w:rPr>
      <w:t>D</w:t>
    </w:r>
    <w:r w:rsidR="008279E5" w:rsidRPr="00167927">
      <w:rPr>
        <w:color w:val="1C849C"/>
      </w:rPr>
      <w:t>ocument</w:t>
    </w:r>
    <w:r w:rsidR="00214D18" w:rsidRPr="00167927">
      <w:rPr>
        <w:color w:val="1C849C"/>
      </w:rPr>
      <w:t xml:space="preserve"> title</w:t>
    </w:r>
    <w:r w:rsidRPr="00167927">
      <w:rPr>
        <w:color w:val="1C849C"/>
      </w:rPr>
      <w:t xml:space="preserve"> goes </w:t>
    </w:r>
    <w:proofErr w:type="gramStart"/>
    <w:r w:rsidRPr="00167927">
      <w:rPr>
        <w:color w:val="1C849C"/>
      </w:rPr>
      <w:t>here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47093"/>
    <w:rsid w:val="0016056D"/>
    <w:rsid w:val="00167927"/>
    <w:rsid w:val="001710B3"/>
    <w:rsid w:val="00176980"/>
    <w:rsid w:val="00182FAC"/>
    <w:rsid w:val="0019286B"/>
    <w:rsid w:val="00196913"/>
    <w:rsid w:val="001B560A"/>
    <w:rsid w:val="001C34AB"/>
    <w:rsid w:val="001D04C9"/>
    <w:rsid w:val="00203DC2"/>
    <w:rsid w:val="00214D18"/>
    <w:rsid w:val="00236837"/>
    <w:rsid w:val="002440FD"/>
    <w:rsid w:val="00265CDD"/>
    <w:rsid w:val="002853DB"/>
    <w:rsid w:val="00295E06"/>
    <w:rsid w:val="002B2CDE"/>
    <w:rsid w:val="002C2202"/>
    <w:rsid w:val="002E3436"/>
    <w:rsid w:val="00314924"/>
    <w:rsid w:val="00323D5D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0F1B"/>
    <w:rsid w:val="003F43EE"/>
    <w:rsid w:val="00410B04"/>
    <w:rsid w:val="00411B62"/>
    <w:rsid w:val="00481EB5"/>
    <w:rsid w:val="004E27E0"/>
    <w:rsid w:val="0050459F"/>
    <w:rsid w:val="00511DA2"/>
    <w:rsid w:val="00531A53"/>
    <w:rsid w:val="00566660"/>
    <w:rsid w:val="00567482"/>
    <w:rsid w:val="00584F16"/>
    <w:rsid w:val="00592249"/>
    <w:rsid w:val="005D4998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1A5B"/>
    <w:rsid w:val="006F4DA8"/>
    <w:rsid w:val="00724343"/>
    <w:rsid w:val="00726AA6"/>
    <w:rsid w:val="007651E0"/>
    <w:rsid w:val="00770E83"/>
    <w:rsid w:val="00790A52"/>
    <w:rsid w:val="00790B2F"/>
    <w:rsid w:val="007B11BB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92B02"/>
    <w:rsid w:val="009B4497"/>
    <w:rsid w:val="009B71D3"/>
    <w:rsid w:val="009C5E85"/>
    <w:rsid w:val="009D7BFF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40D46"/>
    <w:rsid w:val="00D46421"/>
    <w:rsid w:val="00D56AFD"/>
    <w:rsid w:val="00D82277"/>
    <w:rsid w:val="00DB4A67"/>
    <w:rsid w:val="00DC4295"/>
    <w:rsid w:val="00DD0F78"/>
    <w:rsid w:val="00DF68E3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A5B"/>
    <w:pPr>
      <w:spacing w:line="276" w:lineRule="auto"/>
    </w:pPr>
    <w:rPr>
      <w:rFonts w:ascii="Corbel" w:eastAsia="Arial" w:hAnsi="Corbe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A5B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A5B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A5B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F1A5B"/>
    <w:rPr>
      <w:rFonts w:ascii="Corbel" w:eastAsia="Arial" w:hAnsi="Corbel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6F1A5B"/>
    <w:rPr>
      <w:rFonts w:ascii="Corbel" w:eastAsia="Arial" w:hAnsi="Corbel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F1A5B"/>
    <w:rPr>
      <w:rFonts w:ascii="Corbel" w:eastAsia="Arial" w:hAnsi="Corbe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145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20</cp:revision>
  <cp:lastPrinted>2014-06-19T10:22:00Z</cp:lastPrinted>
  <dcterms:created xsi:type="dcterms:W3CDTF">2024-04-16T12:54:00Z</dcterms:created>
  <dcterms:modified xsi:type="dcterms:W3CDTF">2024-11-27T11:04:00Z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