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4815D" w14:textId="50E58808" w:rsidR="00D40D46" w:rsidRDefault="00790A52" w:rsidP="003955C5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02A9ED8" w14:textId="04809572" w:rsidR="008279E5" w:rsidRPr="003955C5" w:rsidRDefault="00295E06" w:rsidP="003955C5">
      <w:pPr>
        <w:pStyle w:val="Heading1"/>
      </w:pPr>
      <w:r>
        <w:t>For big titles, select ‘Heading 1’ in Styles</w:t>
      </w:r>
    </w:p>
    <w:p w14:paraId="336EDD2D" w14:textId="77777777" w:rsidR="00295E06" w:rsidRDefault="00295E06" w:rsidP="003955C5">
      <w:pPr>
        <w:pStyle w:val="Heading2"/>
      </w:pPr>
    </w:p>
    <w:p w14:paraId="65D6C041" w14:textId="77777777" w:rsidR="00F36349" w:rsidRDefault="00F36349" w:rsidP="003955C5">
      <w:pPr>
        <w:pStyle w:val="Heading2"/>
      </w:pPr>
    </w:p>
    <w:p w14:paraId="6C46624E" w14:textId="28126C70" w:rsidR="003955C5" w:rsidRPr="003955C5" w:rsidRDefault="00295E06" w:rsidP="003955C5">
      <w:pPr>
        <w:pStyle w:val="Heading2"/>
      </w:pPr>
      <w:r>
        <w:t xml:space="preserve">For headings, select ‘Heading </w:t>
      </w:r>
      <w:proofErr w:type="gramStart"/>
      <w:r>
        <w:t>2’</w:t>
      </w:r>
      <w:proofErr w:type="gramEnd"/>
    </w:p>
    <w:p w14:paraId="78137ED0" w14:textId="77777777" w:rsidR="00295E06" w:rsidRDefault="00295E06" w:rsidP="003955C5">
      <w:pPr>
        <w:pStyle w:val="Heading3"/>
      </w:pPr>
    </w:p>
    <w:p w14:paraId="106CD40C" w14:textId="77777777" w:rsidR="00F36349" w:rsidRDefault="00F36349" w:rsidP="003955C5">
      <w:pPr>
        <w:pStyle w:val="Heading3"/>
      </w:pPr>
    </w:p>
    <w:p w14:paraId="3A323327" w14:textId="7A9A66F6" w:rsidR="003955C5" w:rsidRPr="003955C5" w:rsidRDefault="00295E06" w:rsidP="003955C5">
      <w:pPr>
        <w:pStyle w:val="Heading3"/>
      </w:pPr>
      <w:r>
        <w:t>For subheadings, select ‘H</w:t>
      </w:r>
      <w:r w:rsidR="003955C5" w:rsidRPr="003955C5">
        <w:t xml:space="preserve">eading </w:t>
      </w:r>
      <w:proofErr w:type="gramStart"/>
      <w:r w:rsidR="003955C5" w:rsidRPr="003955C5">
        <w:t>3</w:t>
      </w:r>
      <w:r>
        <w:t>’</w:t>
      </w:r>
      <w:proofErr w:type="gramEnd"/>
    </w:p>
    <w:p w14:paraId="356D43A4" w14:textId="77777777" w:rsidR="00295E06" w:rsidRDefault="00295E06" w:rsidP="00A73811"/>
    <w:p w14:paraId="3BFFFBF3" w14:textId="4002575C" w:rsidR="00B955DA" w:rsidRPr="00A73811" w:rsidRDefault="00295E06" w:rsidP="00A73811">
      <w:r>
        <w:t xml:space="preserve">And for </w:t>
      </w:r>
      <w:r w:rsidR="002853DB">
        <w:t>normal text</w:t>
      </w:r>
      <w:r>
        <w:t>, select ‘</w:t>
      </w:r>
      <w:proofErr w:type="gramStart"/>
      <w:r>
        <w:t>Normal’</w:t>
      </w:r>
      <w:proofErr w:type="gramEnd"/>
    </w:p>
    <w:sectPr w:rsidR="00B955DA" w:rsidRPr="00A73811" w:rsidSect="00E64945">
      <w:headerReference w:type="default" r:id="rId11"/>
      <w:footerReference w:type="default" r:id="rId12"/>
      <w:pgSz w:w="11906" w:h="16838"/>
      <w:pgMar w:top="156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0D76F" w14:textId="77777777" w:rsidR="00481EB5" w:rsidRDefault="00481EB5" w:rsidP="003955C5">
      <w:r>
        <w:separator/>
      </w:r>
    </w:p>
    <w:p w14:paraId="6E85C10C" w14:textId="77777777" w:rsidR="00481EB5" w:rsidRDefault="00481EB5" w:rsidP="003955C5"/>
    <w:p w14:paraId="1C4BCFCA" w14:textId="77777777" w:rsidR="00481EB5" w:rsidRDefault="00481EB5" w:rsidP="003955C5"/>
    <w:p w14:paraId="236F378D" w14:textId="77777777" w:rsidR="00481EB5" w:rsidRDefault="00481EB5" w:rsidP="003955C5"/>
  </w:endnote>
  <w:endnote w:type="continuationSeparator" w:id="0">
    <w:p w14:paraId="738BEF8D" w14:textId="77777777" w:rsidR="00481EB5" w:rsidRDefault="00481EB5" w:rsidP="003955C5">
      <w:r>
        <w:continuationSeparator/>
      </w:r>
    </w:p>
    <w:p w14:paraId="5A71D69A" w14:textId="77777777" w:rsidR="00481EB5" w:rsidRDefault="00481EB5" w:rsidP="003955C5"/>
    <w:p w14:paraId="5C42BED1" w14:textId="77777777" w:rsidR="00481EB5" w:rsidRDefault="00481EB5" w:rsidP="003955C5"/>
    <w:p w14:paraId="079F2ED9" w14:textId="77777777" w:rsidR="00481EB5" w:rsidRDefault="00481EB5" w:rsidP="003955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BAD13764-744C-48A0-83B6-997CCDDF318C}"/>
    <w:embedItalic r:id="rId2" w:fontKey="{C85DEB2F-7A97-4C17-8E41-F671C72751C8}"/>
    <w:embedBoldItalic r:id="rId3" w:fontKey="{1D7E4DD0-4C74-443E-8492-5B71221A93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DFC4D3DB-3086-44C8-BE2B-3D4D09F8275F}"/>
    <w:embedBold r:id="rId5" w:fontKey="{6FB64A79-0907-4E8E-9C87-D5F1E3DE1F0E}"/>
    <w:embedItalic r:id="rId6" w:fontKey="{043B4EE0-4CCB-4712-B101-48836EED9D80}"/>
    <w:embedBoldItalic r:id="rId7" w:fontKey="{F7F6F20C-C2A9-4031-B70A-A2737080D5B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3173FD2-B5F6-4A54-9B8E-54B7D7B2CBA9}"/>
  </w:font>
  <w:font w:name="Helvetica Neue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Nourd-Regular">
    <w:charset w:val="00"/>
    <w:family w:val="auto"/>
    <w:pitch w:val="variable"/>
    <w:sig w:usb0="A0000067" w:usb1="00000000" w:usb2="00000000" w:usb3="00000000" w:csb0="00000093" w:csb1="00000000"/>
    <w:embedBold r:id="rId9" w:fontKey="{1D1EA98E-9512-4B88-8503-3BD5AB6F57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3D196" w14:textId="617EC743" w:rsidR="008829E6" w:rsidRPr="00820E97" w:rsidRDefault="003F0F1B" w:rsidP="003955C5">
    <w:pPr>
      <w:pStyle w:val="Footer"/>
    </w:pPr>
    <w:r>
      <w:rPr>
        <w:rFonts w:ascii="Trebuchet MS" w:hAnsi="Trebuchet MS"/>
        <w:noProof/>
      </w:rPr>
      <w:drawing>
        <wp:anchor distT="0" distB="0" distL="114300" distR="114300" simplePos="0" relativeHeight="251657728" behindDoc="1" locked="0" layoutInCell="1" allowOverlap="1" wp14:anchorId="5768C70D" wp14:editId="7D97BCBD">
          <wp:simplePos x="0" y="0"/>
          <wp:positionH relativeFrom="column">
            <wp:posOffset>-1143342</wp:posOffset>
          </wp:positionH>
          <wp:positionV relativeFrom="paragraph">
            <wp:posOffset>-315644</wp:posOffset>
          </wp:positionV>
          <wp:extent cx="1406525" cy="1406525"/>
          <wp:effectExtent l="0" t="0" r="0" b="0"/>
          <wp:wrapTight wrapText="bothSides">
            <wp:wrapPolygon edited="0">
              <wp:start x="6436" y="1463"/>
              <wp:lineTo x="4973" y="6729"/>
              <wp:lineTo x="2926" y="11409"/>
              <wp:lineTo x="2926" y="17846"/>
              <wp:lineTo x="3803" y="19308"/>
              <wp:lineTo x="5266" y="19893"/>
              <wp:lineTo x="11409" y="19893"/>
              <wp:lineTo x="15798" y="19308"/>
              <wp:lineTo x="17846" y="18138"/>
              <wp:lineTo x="16675" y="16090"/>
              <wp:lineTo x="16675" y="11409"/>
              <wp:lineTo x="18431" y="11409"/>
              <wp:lineTo x="18431" y="9654"/>
              <wp:lineTo x="16675" y="6729"/>
              <wp:lineTo x="16968" y="4096"/>
              <wp:lineTo x="14920" y="2926"/>
              <wp:lineTo x="8777" y="1463"/>
              <wp:lineTo x="6436" y="1463"/>
            </wp:wrapPolygon>
          </wp:wrapTight>
          <wp:docPr id="1105318525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5318525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525" cy="1406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95E06">
      <w:rPr>
        <w:b/>
        <w:caps/>
        <w:noProof/>
        <w:sz w:val="32"/>
        <w:szCs w:val="32"/>
      </w:rPr>
      <w:drawing>
        <wp:anchor distT="0" distB="0" distL="114300" distR="114300" simplePos="0" relativeHeight="251655680" behindDoc="0" locked="0" layoutInCell="1" allowOverlap="1" wp14:anchorId="7B1FC02F" wp14:editId="253105E8">
          <wp:simplePos x="0" y="0"/>
          <wp:positionH relativeFrom="column">
            <wp:posOffset>5264394</wp:posOffset>
          </wp:positionH>
          <wp:positionV relativeFrom="paragraph">
            <wp:posOffset>5666</wp:posOffset>
          </wp:positionV>
          <wp:extent cx="806450" cy="826135"/>
          <wp:effectExtent l="0" t="0" r="0" b="0"/>
          <wp:wrapSquare wrapText="bothSides"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556"/>
                  <a:stretch/>
                </pic:blipFill>
                <pic:spPr bwMode="auto">
                  <a:xfrm>
                    <a:off x="0" y="0"/>
                    <a:ext cx="806450" cy="826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E97" w:rsidRPr="00820E97">
      <w:rPr>
        <w:rStyle w:val="PageNumber"/>
        <w:rFonts w:ascii="Trebuchet MS" w:hAnsi="Trebuchet MS"/>
      </w:rPr>
      <w:t xml:space="preserve"> </w:t>
    </w:r>
    <w:r w:rsidR="00820E97" w:rsidRPr="00820E97">
      <w:rPr>
        <w:rStyle w:val="PageNumber"/>
        <w:rFonts w:ascii="Trebuchet MS" w:hAnsi="Trebuchet MS"/>
      </w:rPr>
      <w:tab/>
    </w:r>
    <w:r w:rsidR="00820E97" w:rsidRPr="00820E97">
      <w:rPr>
        <w:rStyle w:val="PageNumber"/>
        <w:rFonts w:ascii="Trebuchet MS" w:hAnsi="Trebuchet MS"/>
      </w:rPr>
      <w:tab/>
    </w:r>
  </w:p>
  <w:p w14:paraId="2F840251" w14:textId="0FB0FD89" w:rsidR="00147093" w:rsidRDefault="00147093" w:rsidP="003955C5"/>
  <w:p w14:paraId="312CE6A7" w14:textId="41A5517B" w:rsidR="00147093" w:rsidRDefault="00147093" w:rsidP="003955C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FA209" w14:textId="77777777" w:rsidR="00481EB5" w:rsidRDefault="00481EB5" w:rsidP="003955C5">
      <w:r>
        <w:separator/>
      </w:r>
    </w:p>
    <w:p w14:paraId="0AA7FEBA" w14:textId="77777777" w:rsidR="00481EB5" w:rsidRDefault="00481EB5" w:rsidP="003955C5"/>
    <w:p w14:paraId="69E3D5AC" w14:textId="77777777" w:rsidR="00481EB5" w:rsidRDefault="00481EB5" w:rsidP="003955C5"/>
    <w:p w14:paraId="648918D9" w14:textId="77777777" w:rsidR="00481EB5" w:rsidRDefault="00481EB5" w:rsidP="003955C5"/>
  </w:footnote>
  <w:footnote w:type="continuationSeparator" w:id="0">
    <w:p w14:paraId="49ABBFB6" w14:textId="77777777" w:rsidR="00481EB5" w:rsidRDefault="00481EB5" w:rsidP="003955C5">
      <w:r>
        <w:continuationSeparator/>
      </w:r>
    </w:p>
    <w:p w14:paraId="5CE679F7" w14:textId="77777777" w:rsidR="00481EB5" w:rsidRDefault="00481EB5" w:rsidP="003955C5"/>
    <w:p w14:paraId="10E1D233" w14:textId="77777777" w:rsidR="00481EB5" w:rsidRDefault="00481EB5" w:rsidP="003955C5"/>
    <w:p w14:paraId="42499D5C" w14:textId="77777777" w:rsidR="00481EB5" w:rsidRDefault="00481EB5" w:rsidP="003955C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3DBC1" w14:textId="07FF6E06" w:rsidR="00971FA7" w:rsidRPr="00167927" w:rsidRDefault="00214D18" w:rsidP="003955C5">
    <w:pPr>
      <w:pStyle w:val="Heading1"/>
      <w:rPr>
        <w:color w:val="1C849C"/>
      </w:rPr>
    </w:pPr>
    <w:r w:rsidRPr="00167927">
      <w:rPr>
        <w:noProof/>
        <w:color w:val="1C849C"/>
      </w:rPr>
      <w:t>Session title</w:t>
    </w:r>
    <w:r w:rsidR="00295E06" w:rsidRPr="00167927">
      <w:rPr>
        <w:noProof/>
        <w:color w:val="1C849C"/>
      </w:rPr>
      <w:t xml:space="preserve"> goes here</w:t>
    </w:r>
  </w:p>
  <w:p w14:paraId="60D202B3" w14:textId="4BD1E962" w:rsidR="00147093" w:rsidRPr="00167927" w:rsidRDefault="00295E06" w:rsidP="003955C5">
    <w:pPr>
      <w:pStyle w:val="Heading2"/>
      <w:rPr>
        <w:color w:val="1C849C"/>
      </w:rPr>
    </w:pPr>
    <w:r w:rsidRPr="00167927">
      <w:rPr>
        <w:color w:val="1C849C"/>
      </w:rPr>
      <w:t>D</w:t>
    </w:r>
    <w:r w:rsidR="008279E5" w:rsidRPr="00167927">
      <w:rPr>
        <w:color w:val="1C849C"/>
      </w:rPr>
      <w:t>ocument</w:t>
    </w:r>
    <w:r w:rsidR="00214D18" w:rsidRPr="00167927">
      <w:rPr>
        <w:color w:val="1C849C"/>
      </w:rPr>
      <w:t xml:space="preserve"> title</w:t>
    </w:r>
    <w:r w:rsidRPr="00167927">
      <w:rPr>
        <w:color w:val="1C849C"/>
      </w:rPr>
      <w:t xml:space="preserve"> goes </w:t>
    </w:r>
    <w:proofErr w:type="gramStart"/>
    <w:r w:rsidRPr="00167927">
      <w:rPr>
        <w:color w:val="1C849C"/>
      </w:rPr>
      <w:t>here</w:t>
    </w:r>
    <w:proofErr w:type="gram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A6174"/>
    <w:multiLevelType w:val="hybridMultilevel"/>
    <w:tmpl w:val="E7089D2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89F5C2C"/>
    <w:multiLevelType w:val="hybridMultilevel"/>
    <w:tmpl w:val="75F6BD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B5F51"/>
    <w:multiLevelType w:val="hybridMultilevel"/>
    <w:tmpl w:val="D31EC2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40C47"/>
    <w:multiLevelType w:val="hybridMultilevel"/>
    <w:tmpl w:val="5F082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0316A"/>
    <w:multiLevelType w:val="hybridMultilevel"/>
    <w:tmpl w:val="BF04A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1243B9"/>
    <w:multiLevelType w:val="hybridMultilevel"/>
    <w:tmpl w:val="816C914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372F3F"/>
    <w:multiLevelType w:val="hybridMultilevel"/>
    <w:tmpl w:val="C9B0F3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C1152F"/>
    <w:multiLevelType w:val="hybridMultilevel"/>
    <w:tmpl w:val="395E1D7C"/>
    <w:lvl w:ilvl="0" w:tplc="D298B5C0">
      <w:numFmt w:val="bullet"/>
      <w:lvlText w:val="-"/>
      <w:lvlJc w:val="left"/>
      <w:pPr>
        <w:ind w:left="720" w:hanging="360"/>
      </w:pPr>
      <w:rPr>
        <w:rFonts w:ascii="Trebuchet MS" w:eastAsia="Arial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441E0E"/>
    <w:multiLevelType w:val="hybridMultilevel"/>
    <w:tmpl w:val="4AC25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DD3D7F"/>
    <w:multiLevelType w:val="hybridMultilevel"/>
    <w:tmpl w:val="C724454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42270ED"/>
    <w:multiLevelType w:val="hybridMultilevel"/>
    <w:tmpl w:val="F31AEE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381615"/>
    <w:multiLevelType w:val="hybridMultilevel"/>
    <w:tmpl w:val="AEBE5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A1C09"/>
    <w:multiLevelType w:val="hybridMultilevel"/>
    <w:tmpl w:val="59929A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6253DF"/>
    <w:multiLevelType w:val="hybridMultilevel"/>
    <w:tmpl w:val="6BC6001C"/>
    <w:lvl w:ilvl="0" w:tplc="102E2FCE">
      <w:numFmt w:val="bullet"/>
      <w:lvlText w:val="-"/>
      <w:lvlJc w:val="left"/>
      <w:pPr>
        <w:ind w:left="1080" w:hanging="360"/>
      </w:pPr>
      <w:rPr>
        <w:rFonts w:ascii="Trebuchet MS" w:eastAsia="Arial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B7245F2"/>
    <w:multiLevelType w:val="hybridMultilevel"/>
    <w:tmpl w:val="17CA085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718726F3"/>
    <w:multiLevelType w:val="hybridMultilevel"/>
    <w:tmpl w:val="F02C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CF505D"/>
    <w:multiLevelType w:val="hybridMultilevel"/>
    <w:tmpl w:val="760E6D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04599038">
    <w:abstractNumId w:val="2"/>
  </w:num>
  <w:num w:numId="2" w16cid:durableId="295647743">
    <w:abstractNumId w:val="8"/>
  </w:num>
  <w:num w:numId="3" w16cid:durableId="2071734695">
    <w:abstractNumId w:val="0"/>
  </w:num>
  <w:num w:numId="4" w16cid:durableId="794447763">
    <w:abstractNumId w:val="16"/>
  </w:num>
  <w:num w:numId="5" w16cid:durableId="385177856">
    <w:abstractNumId w:val="4"/>
  </w:num>
  <w:num w:numId="6" w16cid:durableId="1923024946">
    <w:abstractNumId w:val="14"/>
  </w:num>
  <w:num w:numId="7" w16cid:durableId="1213926631">
    <w:abstractNumId w:val="3"/>
  </w:num>
  <w:num w:numId="8" w16cid:durableId="535234229">
    <w:abstractNumId w:val="15"/>
  </w:num>
  <w:num w:numId="9" w16cid:durableId="758868065">
    <w:abstractNumId w:val="6"/>
  </w:num>
  <w:num w:numId="10" w16cid:durableId="1148744324">
    <w:abstractNumId w:val="1"/>
  </w:num>
  <w:num w:numId="11" w16cid:durableId="257375601">
    <w:abstractNumId w:val="10"/>
  </w:num>
  <w:num w:numId="12" w16cid:durableId="321206219">
    <w:abstractNumId w:val="11"/>
  </w:num>
  <w:num w:numId="13" w16cid:durableId="1237789398">
    <w:abstractNumId w:val="9"/>
  </w:num>
  <w:num w:numId="14" w16cid:durableId="2089762812">
    <w:abstractNumId w:val="5"/>
  </w:num>
  <w:num w:numId="15" w16cid:durableId="1785466059">
    <w:abstractNumId w:val="12"/>
  </w:num>
  <w:num w:numId="16" w16cid:durableId="735516764">
    <w:abstractNumId w:val="13"/>
  </w:num>
  <w:num w:numId="17" w16cid:durableId="3794830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612E"/>
    <w:rsid w:val="000001AE"/>
    <w:rsid w:val="0001714F"/>
    <w:rsid w:val="00047853"/>
    <w:rsid w:val="000578EA"/>
    <w:rsid w:val="000607A8"/>
    <w:rsid w:val="000844C2"/>
    <w:rsid w:val="0008655C"/>
    <w:rsid w:val="000872B5"/>
    <w:rsid w:val="000970A1"/>
    <w:rsid w:val="000B24A1"/>
    <w:rsid w:val="00133C20"/>
    <w:rsid w:val="00147093"/>
    <w:rsid w:val="0016056D"/>
    <w:rsid w:val="00167927"/>
    <w:rsid w:val="001710B3"/>
    <w:rsid w:val="00176980"/>
    <w:rsid w:val="00182FAC"/>
    <w:rsid w:val="0019286B"/>
    <w:rsid w:val="00196913"/>
    <w:rsid w:val="001B560A"/>
    <w:rsid w:val="001C34AB"/>
    <w:rsid w:val="001D04C9"/>
    <w:rsid w:val="00203DC2"/>
    <w:rsid w:val="00214D18"/>
    <w:rsid w:val="00236837"/>
    <w:rsid w:val="002440FD"/>
    <w:rsid w:val="00265CDD"/>
    <w:rsid w:val="002853DB"/>
    <w:rsid w:val="00295E06"/>
    <w:rsid w:val="002B2CDE"/>
    <w:rsid w:val="002C2202"/>
    <w:rsid w:val="002E3436"/>
    <w:rsid w:val="00314924"/>
    <w:rsid w:val="00323D5D"/>
    <w:rsid w:val="00357C0F"/>
    <w:rsid w:val="00360F45"/>
    <w:rsid w:val="00376EAD"/>
    <w:rsid w:val="003824C6"/>
    <w:rsid w:val="00390E65"/>
    <w:rsid w:val="003955C5"/>
    <w:rsid w:val="003A3E89"/>
    <w:rsid w:val="003B2BDD"/>
    <w:rsid w:val="003C158B"/>
    <w:rsid w:val="003C6854"/>
    <w:rsid w:val="003D3B90"/>
    <w:rsid w:val="003F0F1B"/>
    <w:rsid w:val="003F43EE"/>
    <w:rsid w:val="00410B04"/>
    <w:rsid w:val="00411B62"/>
    <w:rsid w:val="00481EB5"/>
    <w:rsid w:val="004E27E0"/>
    <w:rsid w:val="0050459F"/>
    <w:rsid w:val="00511DA2"/>
    <w:rsid w:val="00531A53"/>
    <w:rsid w:val="00566660"/>
    <w:rsid w:val="00567482"/>
    <w:rsid w:val="00592249"/>
    <w:rsid w:val="005E0C9F"/>
    <w:rsid w:val="005E5AD1"/>
    <w:rsid w:val="00607543"/>
    <w:rsid w:val="00617E83"/>
    <w:rsid w:val="006376F2"/>
    <w:rsid w:val="006444A2"/>
    <w:rsid w:val="00680F8F"/>
    <w:rsid w:val="00686039"/>
    <w:rsid w:val="0069526D"/>
    <w:rsid w:val="006A51C4"/>
    <w:rsid w:val="006B3102"/>
    <w:rsid w:val="006C0AA0"/>
    <w:rsid w:val="006C4CE5"/>
    <w:rsid w:val="006D6A7E"/>
    <w:rsid w:val="006F4DA8"/>
    <w:rsid w:val="00724343"/>
    <w:rsid w:val="00726AA6"/>
    <w:rsid w:val="007651E0"/>
    <w:rsid w:val="00770E83"/>
    <w:rsid w:val="00790A52"/>
    <w:rsid w:val="00790B2F"/>
    <w:rsid w:val="007B11BB"/>
    <w:rsid w:val="007D5AB1"/>
    <w:rsid w:val="007E29F1"/>
    <w:rsid w:val="007F2746"/>
    <w:rsid w:val="00815799"/>
    <w:rsid w:val="0081612E"/>
    <w:rsid w:val="00820E97"/>
    <w:rsid w:val="00823AB6"/>
    <w:rsid w:val="008279E5"/>
    <w:rsid w:val="008333A0"/>
    <w:rsid w:val="008405CF"/>
    <w:rsid w:val="00845642"/>
    <w:rsid w:val="00877BC0"/>
    <w:rsid w:val="008829E6"/>
    <w:rsid w:val="00887CF2"/>
    <w:rsid w:val="00891BD1"/>
    <w:rsid w:val="008936C0"/>
    <w:rsid w:val="008A1042"/>
    <w:rsid w:val="008A4AC8"/>
    <w:rsid w:val="008B7ED5"/>
    <w:rsid w:val="008C44FB"/>
    <w:rsid w:val="008E4CD7"/>
    <w:rsid w:val="008F1B91"/>
    <w:rsid w:val="00915A61"/>
    <w:rsid w:val="009325CD"/>
    <w:rsid w:val="00943E65"/>
    <w:rsid w:val="009441A4"/>
    <w:rsid w:val="00951A67"/>
    <w:rsid w:val="00971FA7"/>
    <w:rsid w:val="00992B02"/>
    <w:rsid w:val="009B4497"/>
    <w:rsid w:val="009B71D3"/>
    <w:rsid w:val="009C5E85"/>
    <w:rsid w:val="009D7BFF"/>
    <w:rsid w:val="00A003B5"/>
    <w:rsid w:val="00A02C8A"/>
    <w:rsid w:val="00A23CD2"/>
    <w:rsid w:val="00A45609"/>
    <w:rsid w:val="00A651C4"/>
    <w:rsid w:val="00A72A4B"/>
    <w:rsid w:val="00A73811"/>
    <w:rsid w:val="00A85C01"/>
    <w:rsid w:val="00A94ADC"/>
    <w:rsid w:val="00AA4A8A"/>
    <w:rsid w:val="00AA7EF2"/>
    <w:rsid w:val="00AB1D09"/>
    <w:rsid w:val="00AB1F4A"/>
    <w:rsid w:val="00AB3138"/>
    <w:rsid w:val="00AE5720"/>
    <w:rsid w:val="00AF5359"/>
    <w:rsid w:val="00B32F19"/>
    <w:rsid w:val="00B36DFC"/>
    <w:rsid w:val="00B608B2"/>
    <w:rsid w:val="00B63C6D"/>
    <w:rsid w:val="00B955DA"/>
    <w:rsid w:val="00BB4B37"/>
    <w:rsid w:val="00BC5C45"/>
    <w:rsid w:val="00BD2D1B"/>
    <w:rsid w:val="00BE652E"/>
    <w:rsid w:val="00BF562F"/>
    <w:rsid w:val="00BF7D44"/>
    <w:rsid w:val="00C34E72"/>
    <w:rsid w:val="00C3526C"/>
    <w:rsid w:val="00C44A0E"/>
    <w:rsid w:val="00C85093"/>
    <w:rsid w:val="00CB68B5"/>
    <w:rsid w:val="00D02430"/>
    <w:rsid w:val="00D05FE5"/>
    <w:rsid w:val="00D10AE0"/>
    <w:rsid w:val="00D40D46"/>
    <w:rsid w:val="00D46421"/>
    <w:rsid w:val="00D56AFD"/>
    <w:rsid w:val="00D82277"/>
    <w:rsid w:val="00DB4A67"/>
    <w:rsid w:val="00DC4295"/>
    <w:rsid w:val="00DD0F78"/>
    <w:rsid w:val="00DF68E3"/>
    <w:rsid w:val="00E64945"/>
    <w:rsid w:val="00EA2B7A"/>
    <w:rsid w:val="00EC5DB1"/>
    <w:rsid w:val="00EC6300"/>
    <w:rsid w:val="00F36349"/>
    <w:rsid w:val="00F54407"/>
    <w:rsid w:val="00F5649F"/>
    <w:rsid w:val="00F64A89"/>
    <w:rsid w:val="00FA4AA0"/>
    <w:rsid w:val="00FA4D72"/>
    <w:rsid w:val="00FC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19EB7E"/>
  <w15:docId w15:val="{1735CF87-5124-4DF7-A6A6-264D599BA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DB1"/>
    <w:pPr>
      <w:spacing w:line="276" w:lineRule="auto"/>
    </w:pPr>
    <w:rPr>
      <w:rFonts w:ascii="Candara" w:eastAsia="Arial" w:hAnsi="Candara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5DB1"/>
    <w:pPr>
      <w:outlineLvl w:val="0"/>
    </w:pPr>
    <w:rPr>
      <w:b/>
      <w:bCs/>
      <w:sz w:val="7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5E06"/>
    <w:pPr>
      <w:outlineLvl w:val="1"/>
    </w:pPr>
    <w:rPr>
      <w:b/>
      <w:bCs/>
      <w:sz w:val="36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55C5"/>
    <w:pPr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8655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8655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08655C"/>
  </w:style>
  <w:style w:type="paragraph" w:styleId="NoSpacing">
    <w:name w:val="No Spacing"/>
    <w:uiPriority w:val="1"/>
    <w:qFormat/>
    <w:rsid w:val="0050459F"/>
    <w:rPr>
      <w:rFonts w:asciiTheme="minorHAnsi" w:hAnsiTheme="minorHAnsi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C5DB1"/>
    <w:rPr>
      <w:rFonts w:ascii="Candara" w:eastAsia="Arial" w:hAnsi="Candara" w:cs="Arial"/>
      <w:b/>
      <w:bCs/>
      <w:sz w:val="7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50459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045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7ED5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B7ED5"/>
    <w:rPr>
      <w:rFonts w:asciiTheme="majorHAnsi" w:eastAsiaTheme="majorEastAsia" w:hAnsiTheme="majorHAnsi" w:cstheme="majorBidi"/>
      <w:i/>
      <w:iCs/>
      <w:spacing w:val="15"/>
      <w:sz w:val="28"/>
      <w:szCs w:val="24"/>
    </w:rPr>
  </w:style>
  <w:style w:type="character" w:styleId="SubtleEmphasis">
    <w:name w:val="Subtle Emphasis"/>
    <w:basedOn w:val="DefaultParagraphFont"/>
    <w:uiPriority w:val="19"/>
    <w:qFormat/>
    <w:rsid w:val="0050459F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50459F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50459F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50459F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50459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0459F"/>
    <w:rPr>
      <w:rFonts w:asciiTheme="minorHAnsi" w:hAnsiTheme="minorHAnsi"/>
      <w:i/>
      <w:iCs/>
      <w:color w:val="000000" w:themeColor="text1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459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459F"/>
    <w:rPr>
      <w:rFonts w:asciiTheme="minorHAnsi" w:hAnsiTheme="minorHAnsi"/>
      <w:b/>
      <w:bCs/>
      <w:i/>
      <w:iCs/>
      <w:color w:val="4F81BD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50459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50459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0459F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5045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0B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B0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51A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1A6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1A67"/>
  </w:style>
  <w:style w:type="character" w:styleId="Hyperlink">
    <w:name w:val="Hyperlink"/>
    <w:basedOn w:val="DefaultParagraphFont"/>
    <w:uiPriority w:val="99"/>
    <w:unhideWhenUsed/>
    <w:rsid w:val="00360F4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969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2E343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2Char">
    <w:name w:val="Heading 2 Char"/>
    <w:basedOn w:val="DefaultParagraphFont"/>
    <w:link w:val="Heading2"/>
    <w:uiPriority w:val="9"/>
    <w:rsid w:val="00295E06"/>
    <w:rPr>
      <w:rFonts w:ascii="Candara" w:eastAsia="Arial" w:hAnsi="Candara" w:cs="Arial"/>
      <w:b/>
      <w:bCs/>
      <w:sz w:val="36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955C5"/>
    <w:rPr>
      <w:rFonts w:ascii="Nourd-Regular" w:eastAsia="Arial" w:hAnsi="Nourd-Regular" w:cs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5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Mission%20Service\Resources\Templates\Resource%20Hub%20Doc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pulent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20BB7640DE7143BC6D616D7CEECABA" ma:contentTypeVersion="13" ma:contentTypeDescription="Create a new document." ma:contentTypeScope="" ma:versionID="16ee04a1df6fba47c674e973a3d470f3">
  <xsd:schema xmlns:xsd="http://www.w3.org/2001/XMLSchema" xmlns:xs="http://www.w3.org/2001/XMLSchema" xmlns:p="http://schemas.microsoft.com/office/2006/metadata/properties" xmlns:ns3="d28f1300-0e66-4029-908e-1fec785304fe" xmlns:ns4="e70a2fbf-b6e6-4b5c-b731-1d0e44d14197" targetNamespace="http://schemas.microsoft.com/office/2006/metadata/properties" ma:root="true" ma:fieldsID="6162bf5884e4725c5b699a3b31abd3b8" ns3:_="" ns4:_="">
    <xsd:import namespace="d28f1300-0e66-4029-908e-1fec785304fe"/>
    <xsd:import namespace="e70a2fbf-b6e6-4b5c-b731-1d0e44d1419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8f1300-0e66-4029-908e-1fec785304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0a2fbf-b6e6-4b5c-b731-1d0e44d1419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CE6808A-8BAE-40F5-B001-11CF2A632A1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0D4844-699E-4D32-9056-B9B7C7B9CF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8f1300-0e66-4029-908e-1fec785304fe"/>
    <ds:schemaRef ds:uri="e70a2fbf-b6e6-4b5c-b731-1d0e44d141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03444B-B839-4641-A5B5-6E42D05E28A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A7CA327-786D-4202-9DDC-0E63F5C0A73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Resource Hub Doc Template</Template>
  <TotalTime>139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Salvation Army</Company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Salvation Army</dc:creator>
  <cp:lastModifiedBy>Sam Thorogood</cp:lastModifiedBy>
  <cp:revision>17</cp:revision>
  <cp:lastPrinted>2014-06-19T10:22:00Z</cp:lastPrinted>
  <dcterms:created xsi:type="dcterms:W3CDTF">2024-04-16T12:54:00Z</dcterms:created>
  <dcterms:modified xsi:type="dcterms:W3CDTF">2024-11-20T16:19:00Z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0x0101000020BB7640DE7143BC6D616D7CEECABA</vt:lpwstr>
  </property>
</Properties>
</file>