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 xml:space="preserve">eading </w:t>
      </w:r>
      <w:proofErr w:type="gramStart"/>
      <w:r w:rsidR="003955C5" w:rsidRPr="003955C5">
        <w:t>3</w:t>
      </w:r>
      <w:r>
        <w:t>’</w:t>
      </w:r>
      <w:proofErr w:type="gramEnd"/>
    </w:p>
    <w:p w14:paraId="356D43A4" w14:textId="77777777" w:rsidR="00295E06" w:rsidRDefault="00295E06" w:rsidP="00A73811"/>
    <w:p w14:paraId="3BFFFBF3" w14:textId="0A2727DC" w:rsidR="00B955DA" w:rsidRPr="00A73811" w:rsidRDefault="00295E06" w:rsidP="00A73811">
      <w:r>
        <w:t xml:space="preserve">And for </w:t>
      </w:r>
      <w:r w:rsidR="00011DB4">
        <w:t>normal text</w:t>
      </w:r>
      <w:r>
        <w:t>, select ‘</w:t>
      </w:r>
      <w:proofErr w:type="gramStart"/>
      <w:r>
        <w:t>Normal’</w:t>
      </w:r>
      <w:proofErr w:type="gramEnd"/>
    </w:p>
    <w:sectPr w:rsidR="00B955DA" w:rsidRPr="00A73811" w:rsidSect="00341879">
      <w:headerReference w:type="default" r:id="rId11"/>
      <w:footerReference w:type="default" r:id="rId12"/>
      <w:pgSz w:w="16838" w:h="11906" w:orient="landscape"/>
      <w:pgMar w:top="1800" w:right="156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C85F34B5-D61B-4962-AD74-7061860DF1DD}"/>
    <w:embedItalic r:id="rId2" w:fontKey="{DC96EFBC-5AAC-44D3-9438-B4DF23604D82}"/>
    <w:embedBoldItalic r:id="rId3" w:fontKey="{FA2A9E78-389C-428A-9C11-F8361D2EA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24B81200-CABB-4B89-9DA3-964EDB4675B5}"/>
    <w:embedBold r:id="rId5" w:fontKey="{F89F32EB-1BA3-4A71-9005-800C294236A6}"/>
    <w:embedItalic r:id="rId6" w:fontKey="{AC26D64D-9C5A-4F19-9236-FB16EAA0F716}"/>
    <w:embedBoldItalic r:id="rId7" w:fontKey="{437EDF10-E79C-4D61-B23E-63CA7A5B52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1296C8-6092-41DF-929F-03C50F4B8305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ourd-Regular">
    <w:charset w:val="00"/>
    <w:family w:val="auto"/>
    <w:pitch w:val="variable"/>
    <w:sig w:usb0="A0000067" w:usb1="00000000" w:usb2="00000000" w:usb3="00000000" w:csb0="00000093" w:csb1="00000000"/>
    <w:embedBold r:id="rId9" w:fontKey="{6AD13F35-4AE6-46B3-8227-3E41999C4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09810960" w:rsidR="008829E6" w:rsidRPr="00820E97" w:rsidRDefault="00D14856" w:rsidP="003955C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A15ED2" wp14:editId="205BEFE2">
          <wp:simplePos x="0" y="0"/>
          <wp:positionH relativeFrom="column">
            <wp:posOffset>-899942</wp:posOffset>
          </wp:positionH>
          <wp:positionV relativeFrom="paragraph">
            <wp:posOffset>-320138</wp:posOffset>
          </wp:positionV>
          <wp:extent cx="1406525" cy="1406525"/>
          <wp:effectExtent l="0" t="0" r="0" b="0"/>
          <wp:wrapTight wrapText="bothSides">
            <wp:wrapPolygon edited="0">
              <wp:start x="6436" y="1463"/>
              <wp:lineTo x="4973" y="6729"/>
              <wp:lineTo x="2926" y="11409"/>
              <wp:lineTo x="2926" y="17846"/>
              <wp:lineTo x="3803" y="19308"/>
              <wp:lineTo x="5266" y="19893"/>
              <wp:lineTo x="11409" y="19893"/>
              <wp:lineTo x="15798" y="19308"/>
              <wp:lineTo x="17846" y="18138"/>
              <wp:lineTo x="16675" y="16090"/>
              <wp:lineTo x="16675" y="11409"/>
              <wp:lineTo x="18431" y="11409"/>
              <wp:lineTo x="18431" y="9654"/>
              <wp:lineTo x="16675" y="6729"/>
              <wp:lineTo x="16968" y="4096"/>
              <wp:lineTo x="14920" y="2926"/>
              <wp:lineTo x="8777" y="1463"/>
              <wp:lineTo x="6436" y="1463"/>
            </wp:wrapPolygon>
          </wp:wrapTight>
          <wp:docPr id="110531852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31852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1406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1879">
      <w:rPr>
        <w:b/>
        <w:caps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7B1FC02F" wp14:editId="36516372">
          <wp:simplePos x="0" y="0"/>
          <wp:positionH relativeFrom="column">
            <wp:posOffset>8639761</wp:posOffset>
          </wp:positionH>
          <wp:positionV relativeFrom="paragraph">
            <wp:posOffset>4445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9B6408" w:rsidRDefault="00214D18" w:rsidP="003955C5">
    <w:pPr>
      <w:pStyle w:val="Heading1"/>
      <w:rPr>
        <w:color w:val="1C849C"/>
      </w:rPr>
    </w:pPr>
    <w:r w:rsidRPr="009B6408">
      <w:rPr>
        <w:noProof/>
        <w:color w:val="1C849C"/>
      </w:rPr>
      <w:t>Session title</w:t>
    </w:r>
    <w:r w:rsidR="00295E06" w:rsidRPr="009B6408">
      <w:rPr>
        <w:noProof/>
        <w:color w:val="1C849C"/>
      </w:rPr>
      <w:t xml:space="preserve"> goes here</w:t>
    </w:r>
  </w:p>
  <w:p w14:paraId="60D202B3" w14:textId="4BD1E962" w:rsidR="00147093" w:rsidRDefault="00295E06" w:rsidP="003955C5">
    <w:pPr>
      <w:pStyle w:val="Heading2"/>
    </w:pPr>
    <w:r w:rsidRPr="009B6408">
      <w:rPr>
        <w:color w:val="1C849C"/>
      </w:rPr>
      <w:t>D</w:t>
    </w:r>
    <w:r w:rsidR="008279E5" w:rsidRPr="009B6408">
      <w:rPr>
        <w:color w:val="1C849C"/>
      </w:rPr>
      <w:t>ocument</w:t>
    </w:r>
    <w:r w:rsidR="00214D18" w:rsidRPr="009B6408">
      <w:rPr>
        <w:color w:val="1C849C"/>
      </w:rPr>
      <w:t xml:space="preserve"> title</w:t>
    </w:r>
    <w:r w:rsidRPr="009B6408">
      <w:rPr>
        <w:color w:val="1C849C"/>
      </w:rPr>
      <w:t xml:space="preserve"> goes </w:t>
    </w:r>
    <w:proofErr w:type="gramStart"/>
    <w:r w:rsidRPr="009B6408">
      <w:rPr>
        <w:color w:val="1C849C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1DB4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710B3"/>
    <w:rsid w:val="00176980"/>
    <w:rsid w:val="00182FAC"/>
    <w:rsid w:val="0019286B"/>
    <w:rsid w:val="00196913"/>
    <w:rsid w:val="001B560A"/>
    <w:rsid w:val="001C34AB"/>
    <w:rsid w:val="001D04C9"/>
    <w:rsid w:val="001E7195"/>
    <w:rsid w:val="00203DC2"/>
    <w:rsid w:val="00214D18"/>
    <w:rsid w:val="00236837"/>
    <w:rsid w:val="002440FD"/>
    <w:rsid w:val="00265CDD"/>
    <w:rsid w:val="00295E06"/>
    <w:rsid w:val="002B2CDE"/>
    <w:rsid w:val="002C2202"/>
    <w:rsid w:val="002E3436"/>
    <w:rsid w:val="00314924"/>
    <w:rsid w:val="00323D5D"/>
    <w:rsid w:val="00341879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43EE"/>
    <w:rsid w:val="00410B04"/>
    <w:rsid w:val="00411B62"/>
    <w:rsid w:val="00481EB5"/>
    <w:rsid w:val="004E27E0"/>
    <w:rsid w:val="0050459F"/>
    <w:rsid w:val="00511DA2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92B02"/>
    <w:rsid w:val="009B4497"/>
    <w:rsid w:val="009B6408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14856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B1"/>
    <w:pPr>
      <w:spacing w:line="276" w:lineRule="auto"/>
    </w:pPr>
    <w:rPr>
      <w:rFonts w:ascii="Candara" w:eastAsia="Arial" w:hAnsi="Candara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DB1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E06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55C5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5DB1"/>
    <w:rPr>
      <w:rFonts w:ascii="Candara" w:eastAsia="Arial" w:hAnsi="Candara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295E06"/>
    <w:rPr>
      <w:rFonts w:ascii="Candara" w:eastAsia="Arial" w:hAnsi="Candara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955C5"/>
    <w:rPr>
      <w:rFonts w:ascii="Nourd-Regular" w:eastAsia="Arial" w:hAnsi="Nourd-Regular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142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17</cp:revision>
  <cp:lastPrinted>2014-06-19T10:22:00Z</cp:lastPrinted>
  <dcterms:created xsi:type="dcterms:W3CDTF">2024-04-16T12:54:00Z</dcterms:created>
  <dcterms:modified xsi:type="dcterms:W3CDTF">2024-11-20T16:19:00Z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